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12DD20" w14:textId="7B20200E" w:rsidR="007A0A3B" w:rsidRDefault="007A0A3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95E83B1" wp14:editId="702908CE">
                <wp:simplePos x="0" y="0"/>
                <wp:positionH relativeFrom="margin">
                  <wp:align>right</wp:align>
                </wp:positionH>
                <wp:positionV relativeFrom="paragraph">
                  <wp:posOffset>-281940</wp:posOffset>
                </wp:positionV>
                <wp:extent cx="2390775" cy="89535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A01BA" w14:textId="77777777" w:rsidR="007A0A3B" w:rsidRPr="007A0A3B" w:rsidRDefault="007A0A3B" w:rsidP="007A0A3B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00DEBB2D" w14:textId="6740139F" w:rsidR="007A0A3B" w:rsidRPr="007A0A3B" w:rsidRDefault="007A0A3B" w:rsidP="007A0A3B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 w:rsidRPr="007A0A3B">
                              <w:rPr>
                                <w:b/>
                                <w:sz w:val="28"/>
                              </w:rPr>
                              <w:t>YOUR</w:t>
                            </w:r>
                            <w:proofErr w:type="gramEnd"/>
                            <w:r w:rsidRPr="007A0A3B">
                              <w:rPr>
                                <w:b/>
                                <w:sz w:val="28"/>
                              </w:rPr>
                              <w:t xml:space="preserve">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5E83B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37.05pt;margin-top:-22.2pt;width:188.25pt;height:70.5pt;z-index:251680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" fillcolor="white [3201]" strokeweight=".5pt">
                <v:textbox>
                  <w:txbxContent>
                    <w:p w14:paraId="762A01BA" w14:textId="77777777" w:rsidR="007A0A3B" w:rsidRPr="007A0A3B" w:rsidRDefault="007A0A3B" w:rsidP="007A0A3B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14:paraId="00DEBB2D" w14:textId="6740139F" w:rsidR="007A0A3B" w:rsidRPr="007A0A3B" w:rsidRDefault="007A0A3B" w:rsidP="007A0A3B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7A0A3B">
                        <w:rPr>
                          <w:b/>
                          <w:sz w:val="28"/>
                        </w:rPr>
                        <w:t>YOUR LOGO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D8FD4D8" wp14:editId="0F1A8AEA">
                <wp:simplePos x="0" y="0"/>
                <wp:positionH relativeFrom="column">
                  <wp:posOffset>-234315</wp:posOffset>
                </wp:positionH>
                <wp:positionV relativeFrom="paragraph">
                  <wp:posOffset>-262890</wp:posOffset>
                </wp:positionV>
                <wp:extent cx="6315075" cy="2514600"/>
                <wp:effectExtent l="0" t="0" r="952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251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E6758" w14:textId="5B0DB147" w:rsidR="007A0A3B" w:rsidRDefault="007A0A3B">
                            <w:r w:rsidRPr="007A0A3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5976AA3" wp14:editId="77929D12">
                                  <wp:extent cx="5817857" cy="2333625"/>
                                  <wp:effectExtent l="0" t="0" r="0" b="0"/>
                                  <wp:docPr id="14" name="Picture 14" descr="T:\05) Communications\2014 E&amp;E rebrand\Green Impact\NUS UK\Green Impact CMY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T:\05) Communications\2014 E&amp;E rebrand\Green Impact\NUS UK\Green Impact CMY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33166" cy="23397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FD4D8" id="Text Box 6" o:spid="_x0000_s1027" type="#_x0000_t202" style="position:absolute;margin-left:-18.45pt;margin-top:-20.7pt;width:497.25pt;height:198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" fillcolor="white [3201]" stroked="f" strokeweight=".5pt">
                <v:textbox>
                  <w:txbxContent>
                    <w:p w14:paraId="7B3E6758" w14:textId="5B0DB147" w:rsidR="007A0A3B" w:rsidRDefault="007A0A3B">
                      <w:r w:rsidRPr="007A0A3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5976AA3" wp14:editId="77929D12">
                            <wp:extent cx="5817857" cy="2333625"/>
                            <wp:effectExtent l="0" t="0" r="0" b="0"/>
                            <wp:docPr id="14" name="Picture 14" descr="T:\05) Communications\2014 E&amp;E rebrand\Green Impact\NUS UK\Green Impact CMY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T:\05) Communications\2014 E&amp;E rebrand\Green Impact\NUS UK\Green Impact CMY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33166" cy="23397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525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C12DD25" wp14:editId="2DA3ABA1">
                <wp:simplePos x="0" y="0"/>
                <wp:positionH relativeFrom="column">
                  <wp:posOffset>0</wp:posOffset>
                </wp:positionH>
                <wp:positionV relativeFrom="paragraph">
                  <wp:posOffset>4572000</wp:posOffset>
                </wp:positionV>
                <wp:extent cx="6172200" cy="457200"/>
                <wp:effectExtent l="0" t="0" r="0" b="0"/>
                <wp:wrapThrough wrapText="bothSides">
                  <wp:wrapPolygon edited="0">
                    <wp:start x="133" y="0"/>
                    <wp:lineTo x="133" y="20700"/>
                    <wp:lineTo x="21400" y="20700"/>
                    <wp:lineTo x="21400" y="0"/>
                    <wp:lineTo x="133" y="0"/>
                  </wp:wrapPolygon>
                </wp:wrapThrough>
                <wp:docPr id="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C12DD35" w14:textId="77777777" w:rsidR="00177FB7" w:rsidRDefault="00C9525F">
                            <w:pPr>
                              <w:spacing w:line="420" w:lineRule="exact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This is to certify that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2DD25" id="Text Box 3" o:spid="_x0000_s1028" type="#_x0000_t202" style="position:absolute;margin-left:0;margin-top:5in;width:486pt;height:36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" filled="f" stroked="f">
                <v:textbox>
                  <w:txbxContent>
                    <w:p w14:paraId="5C12DD35" w14:textId="77777777" w:rsidR="00177FB7" w:rsidRDefault="00C9525F">
                      <w:pPr>
                        <w:spacing w:line="420" w:lineRule="exact"/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This is to certify that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C9CE4F2" w14:textId="7220183A" w:rsidR="007A0A3B" w:rsidRDefault="007A0A3B" w:rsidP="007A0A3B">
      <w:pPr>
        <w:tabs>
          <w:tab w:val="left" w:pos="5700"/>
        </w:tabs>
      </w:pPr>
      <w:r>
        <w:tab/>
      </w:r>
    </w:p>
    <w:p w14:paraId="4C7DEE62" w14:textId="07F56656" w:rsidR="007A0A3B" w:rsidRPr="007A0A3B" w:rsidRDefault="007A0A3B" w:rsidP="007A0A3B"/>
    <w:p w14:paraId="238629AC" w14:textId="77777777" w:rsidR="007A0A3B" w:rsidRPr="007A0A3B" w:rsidRDefault="007A0A3B" w:rsidP="007A0A3B"/>
    <w:p w14:paraId="3B15177B" w14:textId="77777777" w:rsidR="007A0A3B" w:rsidRPr="007A0A3B" w:rsidRDefault="007A0A3B" w:rsidP="007A0A3B"/>
    <w:p w14:paraId="37E926AA" w14:textId="1ED38C99" w:rsidR="007A0A3B" w:rsidRPr="007A0A3B" w:rsidRDefault="007A0A3B" w:rsidP="007A0A3B"/>
    <w:p w14:paraId="07E68E9F" w14:textId="77777777" w:rsidR="007A0A3B" w:rsidRPr="007A0A3B" w:rsidRDefault="007A0A3B" w:rsidP="007A0A3B"/>
    <w:p w14:paraId="41A4EECC" w14:textId="77777777" w:rsidR="007A0A3B" w:rsidRPr="007A0A3B" w:rsidRDefault="007A0A3B" w:rsidP="007A0A3B"/>
    <w:p w14:paraId="4A254EEF" w14:textId="539F65BD" w:rsidR="007A0A3B" w:rsidRPr="007A0A3B" w:rsidRDefault="007A0A3B" w:rsidP="007A0A3B"/>
    <w:p w14:paraId="2A603AE1" w14:textId="77777777" w:rsidR="007A0A3B" w:rsidRPr="007A0A3B" w:rsidRDefault="007A0A3B" w:rsidP="007A0A3B"/>
    <w:p w14:paraId="769228DF" w14:textId="77777777" w:rsidR="007A0A3B" w:rsidRPr="007A0A3B" w:rsidRDefault="007A0A3B" w:rsidP="007A0A3B"/>
    <w:p w14:paraId="3670DE7D" w14:textId="77777777" w:rsidR="007A0A3B" w:rsidRPr="007A0A3B" w:rsidRDefault="007A0A3B" w:rsidP="007A0A3B"/>
    <w:p w14:paraId="57FB9166" w14:textId="4C0F07A3" w:rsidR="007A0A3B" w:rsidRPr="007A0A3B" w:rsidRDefault="007A0A3B" w:rsidP="007A0A3B"/>
    <w:p w14:paraId="1FE2ABE8" w14:textId="77777777" w:rsidR="007A0A3B" w:rsidRPr="007A0A3B" w:rsidRDefault="007A0A3B" w:rsidP="007A0A3B"/>
    <w:p w14:paraId="016852B1" w14:textId="294D6A12" w:rsidR="007A0A3B" w:rsidRPr="007A0A3B" w:rsidRDefault="007A0A3B" w:rsidP="007A0A3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C12DD23" wp14:editId="681801FB">
                <wp:simplePos x="0" y="0"/>
                <wp:positionH relativeFrom="column">
                  <wp:posOffset>-76200</wp:posOffset>
                </wp:positionH>
                <wp:positionV relativeFrom="paragraph">
                  <wp:posOffset>238760</wp:posOffset>
                </wp:positionV>
                <wp:extent cx="6172200" cy="862965"/>
                <wp:effectExtent l="0" t="0" r="0" b="0"/>
                <wp:wrapThrough wrapText="bothSides">
                  <wp:wrapPolygon edited="0">
                    <wp:start x="133" y="0"/>
                    <wp:lineTo x="133" y="20980"/>
                    <wp:lineTo x="21400" y="20980"/>
                    <wp:lineTo x="21400" y="0"/>
                    <wp:lineTo x="133" y="0"/>
                  </wp:wrapPolygon>
                </wp:wrapThrough>
                <wp:docPr id="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862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C12DD34" w14:textId="273D4696" w:rsidR="00177FB7" w:rsidRDefault="007A0A3B" w:rsidP="007A0A3B">
                            <w:pPr>
                              <w:spacing w:line="460" w:lineRule="atLeast"/>
                              <w:jc w:val="center"/>
                              <w:rPr>
                                <w:b/>
                                <w:color w:val="2C4453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2C4453"/>
                                <w:sz w:val="40"/>
                                <w:szCs w:val="40"/>
                              </w:rPr>
                              <w:t>D</w:t>
                            </w:r>
                            <w:r w:rsidR="005E34EF">
                              <w:rPr>
                                <w:b/>
                                <w:color w:val="2C4453"/>
                                <w:sz w:val="40"/>
                                <w:szCs w:val="40"/>
                              </w:rPr>
                              <w:t>o something different at work and</w:t>
                            </w:r>
                            <w:r>
                              <w:rPr>
                                <w:b/>
                                <w:color w:val="2C4453"/>
                                <w:sz w:val="40"/>
                                <w:szCs w:val="40"/>
                              </w:rPr>
                              <w:t xml:space="preserve"> get involved in Green Impact </w:t>
                            </w:r>
                            <w:r w:rsidR="000166FF">
                              <w:rPr>
                                <w:b/>
                                <w:color w:val="2C4453"/>
                                <w:sz w:val="40"/>
                                <w:szCs w:val="40"/>
                                <w:highlight w:val="yellow"/>
                              </w:rPr>
                              <w:t>2017-18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color w:val="2C4453"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12DD23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6pt;margin-top:18.8pt;width:486pt;height:67.9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" filled="f" stroked="f">
                <v:textbox>
                  <w:txbxContent>
                    <w:p w14:paraId="5C12DD34" w14:textId="273D4696" w:rsidR="00177FB7" w:rsidRDefault="007A0A3B" w:rsidP="007A0A3B">
                      <w:pPr>
                        <w:spacing w:line="460" w:lineRule="atLeast"/>
                        <w:jc w:val="center"/>
                        <w:rPr>
                          <w:b/>
                          <w:color w:val="2C4453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2C4453"/>
                          <w:sz w:val="40"/>
                          <w:szCs w:val="40"/>
                        </w:rPr>
                        <w:t>D</w:t>
                      </w:r>
                      <w:r w:rsidR="005E34EF">
                        <w:rPr>
                          <w:b/>
                          <w:color w:val="2C4453"/>
                          <w:sz w:val="40"/>
                          <w:szCs w:val="40"/>
                        </w:rPr>
                        <w:t>o something different at work and</w:t>
                      </w:r>
                      <w:r>
                        <w:rPr>
                          <w:b/>
                          <w:color w:val="2C4453"/>
                          <w:sz w:val="40"/>
                          <w:szCs w:val="40"/>
                        </w:rPr>
                        <w:t xml:space="preserve"> get involved in Green Impact </w:t>
                      </w:r>
                      <w:r w:rsidR="000166FF">
                        <w:rPr>
                          <w:b/>
                          <w:color w:val="2C4453"/>
                          <w:sz w:val="40"/>
                          <w:szCs w:val="40"/>
                          <w:highlight w:val="yellow"/>
                        </w:rPr>
                        <w:t>2017-18</w:t>
                      </w:r>
                      <w:bookmarkStart w:id="1" w:name="_GoBack"/>
                      <w:bookmarkEnd w:id="1"/>
                      <w:r>
                        <w:rPr>
                          <w:b/>
                          <w:color w:val="2C4453"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5D1B7CF" w14:textId="42D21C7E" w:rsidR="007A0A3B" w:rsidRPr="007A0A3B" w:rsidRDefault="007A0A3B" w:rsidP="007A0A3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C12DD21" wp14:editId="36A7544E">
                <wp:simplePos x="0" y="0"/>
                <wp:positionH relativeFrom="margin">
                  <wp:align>left</wp:align>
                </wp:positionH>
                <wp:positionV relativeFrom="paragraph">
                  <wp:posOffset>951865</wp:posOffset>
                </wp:positionV>
                <wp:extent cx="5619750" cy="5324475"/>
                <wp:effectExtent l="0" t="0" r="0" b="9525"/>
                <wp:wrapThrough wrapText="bothSides">
                  <wp:wrapPolygon edited="0">
                    <wp:start x="0" y="0"/>
                    <wp:lineTo x="0" y="21561"/>
                    <wp:lineTo x="21527" y="21561"/>
                    <wp:lineTo x="21527" y="0"/>
                    <wp:lineTo x="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5324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A42D157" w14:textId="0D5647AF" w:rsidR="007A0A3B" w:rsidRDefault="005E34EF" w:rsidP="005E34EF">
                            <w:pPr>
                              <w:pStyle w:val="Default"/>
                              <w:jc w:val="center"/>
                              <w:rPr>
                                <w:rFonts w:ascii="Verdana" w:hAnsi="Verdana"/>
                                <w:color w:val="2C4453"/>
                                <w:sz w:val="36"/>
                                <w:szCs w:val="40"/>
                              </w:rPr>
                            </w:pPr>
                            <w:r w:rsidRPr="005E34EF">
                              <w:rPr>
                                <w:rFonts w:ascii="Verdana" w:hAnsi="Verdana"/>
                                <w:color w:val="2C4453"/>
                                <w:sz w:val="36"/>
                                <w:szCs w:val="40"/>
                              </w:rPr>
                              <w:t xml:space="preserve">Have some fun </w:t>
                            </w:r>
                            <w:r>
                              <w:rPr>
                                <w:rFonts w:ascii="Verdana" w:hAnsi="Verdana"/>
                                <w:color w:val="2C4453"/>
                                <w:sz w:val="36"/>
                                <w:szCs w:val="40"/>
                              </w:rPr>
                              <w:t xml:space="preserve">whilst making </w:t>
                            </w:r>
                            <w:r w:rsidRPr="005E34EF">
                              <w:rPr>
                                <w:rFonts w:ascii="Verdana" w:hAnsi="Verdana"/>
                                <w:color w:val="2C4453"/>
                                <w:sz w:val="36"/>
                                <w:szCs w:val="40"/>
                              </w:rPr>
                              <w:t xml:space="preserve">positive changes to your department and the wider </w:t>
                            </w:r>
                            <w:r w:rsidRPr="005E34EF">
                              <w:rPr>
                                <w:rFonts w:ascii="Verdana" w:hAnsi="Verdana"/>
                                <w:color w:val="2C4453"/>
                                <w:sz w:val="36"/>
                                <w:szCs w:val="40"/>
                                <w:highlight w:val="yellow"/>
                              </w:rPr>
                              <w:t>university</w:t>
                            </w:r>
                            <w:r>
                              <w:rPr>
                                <w:rFonts w:ascii="Verdana" w:hAnsi="Verdana"/>
                                <w:color w:val="2C4453"/>
                                <w:sz w:val="36"/>
                                <w:szCs w:val="40"/>
                              </w:rPr>
                              <w:t xml:space="preserve">, engage with new staff, 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color w:val="2C4453"/>
                                <w:sz w:val="36"/>
                                <w:szCs w:val="40"/>
                              </w:rPr>
                              <w:t>learn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2C4453"/>
                                <w:sz w:val="36"/>
                                <w:szCs w:val="40"/>
                              </w:rPr>
                              <w:t xml:space="preserve"> new skills and gain recognition and awards for your hard work!</w:t>
                            </w:r>
                          </w:p>
                          <w:p w14:paraId="5C1214F4" w14:textId="77777777" w:rsidR="005E34EF" w:rsidRDefault="005E34EF" w:rsidP="005E34EF">
                            <w:pPr>
                              <w:pStyle w:val="Default"/>
                              <w:jc w:val="center"/>
                              <w:rPr>
                                <w:rFonts w:ascii="Verdana" w:hAnsi="Verdana"/>
                                <w:color w:val="2C4453"/>
                                <w:sz w:val="36"/>
                                <w:szCs w:val="40"/>
                              </w:rPr>
                            </w:pPr>
                          </w:p>
                          <w:p w14:paraId="60358399" w14:textId="5FF464FA" w:rsidR="007A0A3B" w:rsidRDefault="007A0A3B" w:rsidP="007A0A3B">
                            <w:pPr>
                              <w:pStyle w:val="Default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3DD2B8D1" w14:textId="77777777" w:rsidR="005E34EF" w:rsidRDefault="005E34EF" w:rsidP="007A0A3B">
                            <w:pPr>
                              <w:pStyle w:val="Default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122F0A02" w14:textId="77777777" w:rsidR="005E34EF" w:rsidRDefault="005E34EF" w:rsidP="007A0A3B">
                            <w:pPr>
                              <w:pStyle w:val="Default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319FAF2B" w14:textId="77777777" w:rsidR="005E34EF" w:rsidRDefault="005E34EF" w:rsidP="007A0A3B">
                            <w:pPr>
                              <w:pStyle w:val="Default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560FC030" w14:textId="77777777" w:rsidR="005E34EF" w:rsidRDefault="005E34EF" w:rsidP="007A0A3B">
                            <w:pPr>
                              <w:pStyle w:val="Default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354CDACA" w14:textId="77777777" w:rsidR="005E34EF" w:rsidRDefault="005E34EF" w:rsidP="007A0A3B">
                            <w:pPr>
                              <w:pStyle w:val="Default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607239B1" w14:textId="77777777" w:rsidR="005E34EF" w:rsidRDefault="005E34EF" w:rsidP="007A0A3B">
                            <w:pPr>
                              <w:pStyle w:val="Default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191C31FD" w14:textId="77777777" w:rsidR="005E34EF" w:rsidRDefault="005E34EF" w:rsidP="007A0A3B">
                            <w:pPr>
                              <w:pStyle w:val="Default"/>
                              <w:jc w:val="center"/>
                              <w:rPr>
                                <w:rFonts w:ascii="Verdana" w:hAnsi="Verdana"/>
                                <w:color w:val="2C4453"/>
                                <w:sz w:val="40"/>
                                <w:szCs w:val="40"/>
                              </w:rPr>
                            </w:pPr>
                          </w:p>
                          <w:p w14:paraId="000662B2" w14:textId="77777777" w:rsidR="007A0A3B" w:rsidRDefault="007A0A3B" w:rsidP="007A0A3B">
                            <w:pPr>
                              <w:pStyle w:val="Default"/>
                              <w:jc w:val="center"/>
                              <w:rPr>
                                <w:rFonts w:ascii="Verdana" w:hAnsi="Verdana"/>
                                <w:color w:val="2C4453"/>
                                <w:sz w:val="40"/>
                                <w:szCs w:val="40"/>
                              </w:rPr>
                            </w:pPr>
                          </w:p>
                          <w:p w14:paraId="1004FF8A" w14:textId="77777777" w:rsidR="007A0A3B" w:rsidRDefault="007A0A3B" w:rsidP="007A0A3B">
                            <w:pPr>
                              <w:pStyle w:val="Default"/>
                              <w:jc w:val="center"/>
                              <w:rPr>
                                <w:rFonts w:ascii="Verdana" w:hAnsi="Verdana"/>
                                <w:color w:val="2C4453"/>
                                <w:sz w:val="40"/>
                                <w:szCs w:val="40"/>
                              </w:rPr>
                            </w:pPr>
                          </w:p>
                          <w:p w14:paraId="002AB91C" w14:textId="77777777" w:rsidR="007A0A3B" w:rsidRDefault="007A0A3B" w:rsidP="007A0A3B">
                            <w:pPr>
                              <w:pStyle w:val="Default"/>
                              <w:jc w:val="center"/>
                              <w:rPr>
                                <w:rFonts w:ascii="Verdana" w:hAnsi="Verdana"/>
                                <w:color w:val="2C4453"/>
                                <w:sz w:val="40"/>
                                <w:szCs w:val="40"/>
                              </w:rPr>
                            </w:pPr>
                          </w:p>
                          <w:p w14:paraId="2ACBFF71" w14:textId="0AE58D22" w:rsidR="007A0A3B" w:rsidRDefault="007A0A3B" w:rsidP="007A0A3B">
                            <w:pPr>
                              <w:pStyle w:val="Default"/>
                              <w:jc w:val="center"/>
                              <w:rPr>
                                <w:rFonts w:ascii="Verdana" w:hAnsi="Verdan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C4453"/>
                                <w:sz w:val="40"/>
                                <w:szCs w:val="40"/>
                              </w:rPr>
                              <w:t xml:space="preserve">Contact </w:t>
                            </w:r>
                            <w:hyperlink r:id="rId10" w:history="1">
                              <w:r w:rsidRPr="006068A9">
                                <w:rPr>
                                  <w:rStyle w:val="Hyperlink"/>
                                  <w:rFonts w:ascii="Verdana" w:hAnsi="Verdana"/>
                                  <w:sz w:val="40"/>
                                  <w:szCs w:val="40"/>
                                </w:rPr>
                                <w:t>XXXXX@XX.ac.uk</w:t>
                              </w:r>
                            </w:hyperlink>
                            <w:r>
                              <w:rPr>
                                <w:rFonts w:ascii="Verdana" w:hAnsi="Verdana"/>
                                <w:color w:val="2C4453"/>
                                <w:sz w:val="40"/>
                                <w:szCs w:val="40"/>
                              </w:rPr>
                              <w:t xml:space="preserve"> for information on how to get involved!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2DD21" id="_x0000_s1030" type="#_x0000_t202" style="position:absolute;margin-left:0;margin-top:74.95pt;width:442.5pt;height:419.25pt;z-index:251666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" fillcolor="white [3212]" stroked="f">
                <v:textbox>
                  <w:txbxContent>
                    <w:p w14:paraId="1A42D157" w14:textId="0D5647AF" w:rsidR="007A0A3B" w:rsidRDefault="005E34EF" w:rsidP="005E34EF">
                      <w:pPr>
                        <w:pStyle w:val="Default"/>
                        <w:jc w:val="center"/>
                        <w:rPr>
                          <w:rFonts w:ascii="Verdana" w:hAnsi="Verdana"/>
                          <w:color w:val="2C4453"/>
                          <w:sz w:val="36"/>
                          <w:szCs w:val="40"/>
                        </w:rPr>
                      </w:pPr>
                      <w:r w:rsidRPr="005E34EF">
                        <w:rPr>
                          <w:rFonts w:ascii="Verdana" w:hAnsi="Verdana"/>
                          <w:color w:val="2C4453"/>
                          <w:sz w:val="36"/>
                          <w:szCs w:val="40"/>
                        </w:rPr>
                        <w:t xml:space="preserve">Have some fun </w:t>
                      </w:r>
                      <w:r>
                        <w:rPr>
                          <w:rFonts w:ascii="Verdana" w:hAnsi="Verdana"/>
                          <w:color w:val="2C4453"/>
                          <w:sz w:val="36"/>
                          <w:szCs w:val="40"/>
                        </w:rPr>
                        <w:t xml:space="preserve">whilst making </w:t>
                      </w:r>
                      <w:r w:rsidRPr="005E34EF">
                        <w:rPr>
                          <w:rFonts w:ascii="Verdana" w:hAnsi="Verdana"/>
                          <w:color w:val="2C4453"/>
                          <w:sz w:val="36"/>
                          <w:szCs w:val="40"/>
                        </w:rPr>
                        <w:t xml:space="preserve">positive changes to your department and the wider </w:t>
                      </w:r>
                      <w:r w:rsidRPr="005E34EF">
                        <w:rPr>
                          <w:rFonts w:ascii="Verdana" w:hAnsi="Verdana"/>
                          <w:color w:val="2C4453"/>
                          <w:sz w:val="36"/>
                          <w:szCs w:val="40"/>
                          <w:highlight w:val="yellow"/>
                        </w:rPr>
                        <w:t>university</w:t>
                      </w:r>
                      <w:r>
                        <w:rPr>
                          <w:rFonts w:ascii="Verdana" w:hAnsi="Verdana"/>
                          <w:color w:val="2C4453"/>
                          <w:sz w:val="36"/>
                          <w:szCs w:val="40"/>
                        </w:rPr>
                        <w:t>, engage with new staff, learn new skills and gain recognition and awards for your hard work!</w:t>
                      </w:r>
                    </w:p>
                    <w:p w14:paraId="5C1214F4" w14:textId="77777777" w:rsidR="005E34EF" w:rsidRDefault="005E34EF" w:rsidP="005E34EF">
                      <w:pPr>
                        <w:pStyle w:val="Default"/>
                        <w:jc w:val="center"/>
                        <w:rPr>
                          <w:rFonts w:ascii="Verdana" w:hAnsi="Verdana"/>
                          <w:color w:val="2C4453"/>
                          <w:sz w:val="36"/>
                          <w:szCs w:val="40"/>
                        </w:rPr>
                      </w:pPr>
                    </w:p>
                    <w:p w14:paraId="60358399" w14:textId="5FF464FA" w:rsidR="007A0A3B" w:rsidRDefault="007A0A3B" w:rsidP="007A0A3B">
                      <w:pPr>
                        <w:pStyle w:val="Default"/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14:paraId="3DD2B8D1" w14:textId="77777777" w:rsidR="005E34EF" w:rsidRDefault="005E34EF" w:rsidP="007A0A3B">
                      <w:pPr>
                        <w:pStyle w:val="Default"/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14:paraId="122F0A02" w14:textId="77777777" w:rsidR="005E34EF" w:rsidRDefault="005E34EF" w:rsidP="007A0A3B">
                      <w:pPr>
                        <w:pStyle w:val="Default"/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14:paraId="319FAF2B" w14:textId="77777777" w:rsidR="005E34EF" w:rsidRDefault="005E34EF" w:rsidP="007A0A3B">
                      <w:pPr>
                        <w:pStyle w:val="Default"/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14:paraId="560FC030" w14:textId="77777777" w:rsidR="005E34EF" w:rsidRDefault="005E34EF" w:rsidP="007A0A3B">
                      <w:pPr>
                        <w:pStyle w:val="Default"/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14:paraId="354CDACA" w14:textId="77777777" w:rsidR="005E34EF" w:rsidRDefault="005E34EF" w:rsidP="007A0A3B">
                      <w:pPr>
                        <w:pStyle w:val="Default"/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14:paraId="607239B1" w14:textId="77777777" w:rsidR="005E34EF" w:rsidRDefault="005E34EF" w:rsidP="007A0A3B">
                      <w:pPr>
                        <w:pStyle w:val="Default"/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14:paraId="191C31FD" w14:textId="77777777" w:rsidR="005E34EF" w:rsidRDefault="005E34EF" w:rsidP="007A0A3B">
                      <w:pPr>
                        <w:pStyle w:val="Default"/>
                        <w:jc w:val="center"/>
                        <w:rPr>
                          <w:rFonts w:ascii="Verdana" w:hAnsi="Verdana"/>
                          <w:color w:val="2C4453"/>
                          <w:sz w:val="40"/>
                          <w:szCs w:val="40"/>
                        </w:rPr>
                      </w:pPr>
                    </w:p>
                    <w:p w14:paraId="000662B2" w14:textId="77777777" w:rsidR="007A0A3B" w:rsidRDefault="007A0A3B" w:rsidP="007A0A3B">
                      <w:pPr>
                        <w:pStyle w:val="Default"/>
                        <w:jc w:val="center"/>
                        <w:rPr>
                          <w:rFonts w:ascii="Verdana" w:hAnsi="Verdana"/>
                          <w:color w:val="2C4453"/>
                          <w:sz w:val="40"/>
                          <w:szCs w:val="40"/>
                        </w:rPr>
                      </w:pPr>
                    </w:p>
                    <w:p w14:paraId="1004FF8A" w14:textId="77777777" w:rsidR="007A0A3B" w:rsidRDefault="007A0A3B" w:rsidP="007A0A3B">
                      <w:pPr>
                        <w:pStyle w:val="Default"/>
                        <w:jc w:val="center"/>
                        <w:rPr>
                          <w:rFonts w:ascii="Verdana" w:hAnsi="Verdana"/>
                          <w:color w:val="2C4453"/>
                          <w:sz w:val="40"/>
                          <w:szCs w:val="40"/>
                        </w:rPr>
                      </w:pPr>
                    </w:p>
                    <w:p w14:paraId="002AB91C" w14:textId="77777777" w:rsidR="007A0A3B" w:rsidRDefault="007A0A3B" w:rsidP="007A0A3B">
                      <w:pPr>
                        <w:pStyle w:val="Default"/>
                        <w:jc w:val="center"/>
                        <w:rPr>
                          <w:rFonts w:ascii="Verdana" w:hAnsi="Verdana"/>
                          <w:color w:val="2C4453"/>
                          <w:sz w:val="40"/>
                          <w:szCs w:val="40"/>
                        </w:rPr>
                      </w:pPr>
                    </w:p>
                    <w:p w14:paraId="2ACBFF71" w14:textId="0AE58D22" w:rsidR="007A0A3B" w:rsidRDefault="007A0A3B" w:rsidP="007A0A3B">
                      <w:pPr>
                        <w:pStyle w:val="Default"/>
                        <w:jc w:val="center"/>
                        <w:rPr>
                          <w:rFonts w:ascii="Verdana" w:hAnsi="Verdana"/>
                          <w:sz w:val="52"/>
                          <w:szCs w:val="52"/>
                        </w:rPr>
                      </w:pPr>
                      <w:r>
                        <w:rPr>
                          <w:rFonts w:ascii="Verdana" w:hAnsi="Verdana"/>
                          <w:color w:val="2C4453"/>
                          <w:sz w:val="40"/>
                          <w:szCs w:val="40"/>
                        </w:rPr>
                        <w:t xml:space="preserve">Contact </w:t>
                      </w:r>
                      <w:hyperlink r:id="rId11" w:history="1">
                        <w:r w:rsidRPr="006068A9">
                          <w:rPr>
                            <w:rStyle w:val="Hyperlink"/>
                            <w:rFonts w:ascii="Verdana" w:hAnsi="Verdana"/>
                            <w:sz w:val="40"/>
                            <w:szCs w:val="40"/>
                          </w:rPr>
                          <w:t>XXXXX@XX.ac.uk</w:t>
                        </w:r>
                      </w:hyperlink>
                      <w:r>
                        <w:rPr>
                          <w:rFonts w:ascii="Verdana" w:hAnsi="Verdana"/>
                          <w:color w:val="2C4453"/>
                          <w:sz w:val="40"/>
                          <w:szCs w:val="40"/>
                        </w:rPr>
                        <w:t xml:space="preserve"> for information on how to get involved!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7782256A" w14:textId="4970377A" w:rsidR="007A0A3B" w:rsidRPr="007A0A3B" w:rsidRDefault="007A0A3B" w:rsidP="007A0A3B"/>
    <w:p w14:paraId="445A6743" w14:textId="2C937529" w:rsidR="007A0A3B" w:rsidRPr="007A0A3B" w:rsidRDefault="005E34EF" w:rsidP="007A0A3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AE635E" wp14:editId="51881E75">
                <wp:simplePos x="0" y="0"/>
                <wp:positionH relativeFrom="column">
                  <wp:posOffset>-234315</wp:posOffset>
                </wp:positionH>
                <wp:positionV relativeFrom="paragraph">
                  <wp:posOffset>1580515</wp:posOffset>
                </wp:positionV>
                <wp:extent cx="6019800" cy="19050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49651" w14:textId="68A1E172" w:rsidR="005E34EF" w:rsidRDefault="005E34EF">
                            <w:r w:rsidRPr="005E34EF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BEBF0EE" wp14:editId="69049E39">
                                  <wp:extent cx="2371725" cy="1591672"/>
                                  <wp:effectExtent l="0" t="0" r="0" b="8890"/>
                                  <wp:docPr id="32" name="Picture 32" descr="C:\Users\Katie.Ferneyhough\Desktop\bik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Katie.Ferneyhough\Desktop\bike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1147" cy="1604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5E34EF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89F20D5" wp14:editId="3E72FF80">
                                  <wp:extent cx="1191800" cy="1647189"/>
                                  <wp:effectExtent l="0" t="0" r="8890" b="0"/>
                                  <wp:docPr id="34" name="Picture 34" descr="C:\Users\Katie.Ferneyhough\Desktop\scott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Katie.Ferneyhough\Desktop\scott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772" r="167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5876" cy="1652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5E34EF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2C30E7E" wp14:editId="600599F4">
                                  <wp:extent cx="1986185" cy="1570774"/>
                                  <wp:effectExtent l="0" t="0" r="0" b="0"/>
                                  <wp:docPr id="33" name="Picture 33" descr="C:\Users\Katie.Ferneyhough\Desktop\xmas jump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Katie.Ferneyhough\Desktop\xmas jump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9180" cy="1581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E635E" id="Text Box 31" o:spid="_x0000_s1031" type="#_x0000_t202" style="position:absolute;margin-left:-18.45pt;margin-top:124.45pt;width:474pt;height:15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" fillcolor="white [3201]" stroked="f" strokeweight=".5pt">
                <v:textbox>
                  <w:txbxContent>
                    <w:p w14:paraId="20249651" w14:textId="68A1E172" w:rsidR="005E34EF" w:rsidRDefault="005E34EF">
                      <w:r w:rsidRPr="005E34EF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BEBF0EE" wp14:editId="69049E39">
                            <wp:extent cx="2371725" cy="1591672"/>
                            <wp:effectExtent l="0" t="0" r="0" b="8890"/>
                            <wp:docPr id="32" name="Picture 32" descr="C:\Users\Katie.Ferneyhough\Desktop\bik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Katie.Ferneyhough\Desktop\bike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1147" cy="16047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5E34EF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89F20D5" wp14:editId="3E72FF80">
                            <wp:extent cx="1191800" cy="1647189"/>
                            <wp:effectExtent l="0" t="0" r="8890" b="0"/>
                            <wp:docPr id="34" name="Picture 34" descr="C:\Users\Katie.Ferneyhough\Desktop\scott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Katie.Ferneyhough\Desktop\scott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772" r="167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95876" cy="16528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5E34EF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2C30E7E" wp14:editId="600599F4">
                            <wp:extent cx="1986185" cy="1570774"/>
                            <wp:effectExtent l="0" t="0" r="0" b="0"/>
                            <wp:docPr id="33" name="Picture 33" descr="C:\Users\Katie.Ferneyhough\Desktop\xmas jump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Katie.Ferneyhough\Desktop\xmas jump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9180" cy="15810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A0A3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82A70DE" wp14:editId="30027731">
                <wp:simplePos x="0" y="0"/>
                <wp:positionH relativeFrom="margin">
                  <wp:posOffset>3318510</wp:posOffset>
                </wp:positionH>
                <wp:positionV relativeFrom="paragraph">
                  <wp:posOffset>5295265</wp:posOffset>
                </wp:positionV>
                <wp:extent cx="2219325" cy="72390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872CD" w14:textId="77777777" w:rsidR="007A0A3B" w:rsidRPr="007A0A3B" w:rsidRDefault="007A0A3B" w:rsidP="007A0A3B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2368CB89" w14:textId="77777777" w:rsidR="007A0A3B" w:rsidRPr="007A0A3B" w:rsidRDefault="007A0A3B" w:rsidP="007A0A3B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 w:rsidRPr="007A0A3B">
                              <w:rPr>
                                <w:b/>
                                <w:sz w:val="28"/>
                              </w:rPr>
                              <w:t>YOUR</w:t>
                            </w:r>
                            <w:proofErr w:type="gramEnd"/>
                            <w:r w:rsidRPr="007A0A3B">
                              <w:rPr>
                                <w:b/>
                                <w:sz w:val="28"/>
                              </w:rPr>
                              <w:t xml:space="preserve">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A70DE" id="Text Box 15" o:spid="_x0000_s1032" type="#_x0000_t202" style="position:absolute;margin-left:261.3pt;margin-top:416.95pt;width:174.75pt;height:57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" fillcolor="white [3201]" strokeweight=".5pt">
                <v:textbox>
                  <w:txbxContent>
                    <w:p w14:paraId="114872CD" w14:textId="77777777" w:rsidR="007A0A3B" w:rsidRPr="007A0A3B" w:rsidRDefault="007A0A3B" w:rsidP="007A0A3B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14:paraId="2368CB89" w14:textId="77777777" w:rsidR="007A0A3B" w:rsidRPr="007A0A3B" w:rsidRDefault="007A0A3B" w:rsidP="007A0A3B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7A0A3B">
                        <w:rPr>
                          <w:b/>
                          <w:sz w:val="28"/>
                        </w:rPr>
                        <w:t>YOUR LOGO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A0A3B" w:rsidRPr="007A0A3B">
      <w:headerReference w:type="default" r:id="rId18"/>
      <w:pgSz w:w="11900" w:h="16840"/>
      <w:pgMar w:top="1134" w:right="1134" w:bottom="1134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12DD2B" w14:textId="77777777" w:rsidR="006E38B1" w:rsidRDefault="006E38B1">
      <w:r>
        <w:separator/>
      </w:r>
    </w:p>
  </w:endnote>
  <w:endnote w:type="continuationSeparator" w:id="0">
    <w:p w14:paraId="5C12DD2C" w14:textId="77777777" w:rsidR="006E38B1" w:rsidRDefault="006E38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12DD29" w14:textId="77777777" w:rsidR="006E38B1" w:rsidRDefault="006E38B1">
      <w:r>
        <w:rPr>
          <w:color w:val="000000"/>
        </w:rPr>
        <w:separator/>
      </w:r>
    </w:p>
  </w:footnote>
  <w:footnote w:type="continuationSeparator" w:id="0">
    <w:p w14:paraId="5C12DD2A" w14:textId="77777777" w:rsidR="006E38B1" w:rsidRDefault="006E38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12DD2D" w14:textId="77777777" w:rsidR="00E762C4" w:rsidRDefault="00C9525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5C12DD2E" wp14:editId="5C12DD2F">
          <wp:simplePos x="0" y="0"/>
          <wp:positionH relativeFrom="column">
            <wp:posOffset>-707388</wp:posOffset>
          </wp:positionH>
          <wp:positionV relativeFrom="page">
            <wp:posOffset>-5715</wp:posOffset>
          </wp:positionV>
          <wp:extent cx="7569202" cy="10701022"/>
          <wp:effectExtent l="0" t="0" r="0" b="5078"/>
          <wp:wrapNone/>
          <wp:docPr id="1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9202" cy="1070102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A5A18DF"/>
    <w:multiLevelType w:val="hybridMultilevel"/>
    <w:tmpl w:val="B8F4FBB6"/>
    <w:lvl w:ilvl="0" w:tplc="0809000D">
      <w:start w:val="1"/>
      <w:numFmt w:val="bullet"/>
      <w:pStyle w:val="Heading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FB7"/>
    <w:rsid w:val="000166FF"/>
    <w:rsid w:val="00177FB7"/>
    <w:rsid w:val="005E34EF"/>
    <w:rsid w:val="006E38B1"/>
    <w:rsid w:val="007A0A3B"/>
    <w:rsid w:val="00B54EB0"/>
    <w:rsid w:val="00BE45DC"/>
    <w:rsid w:val="00C9525F"/>
    <w:rsid w:val="00D32E57"/>
    <w:rsid w:val="00DF5DA8"/>
    <w:rsid w:val="00E8368B"/>
    <w:rsid w:val="00F37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2DD20"/>
  <w15:docId w15:val="{D75BA375-051C-490A-A824-6EA95228F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GB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  <w:rPr>
      <w:rFonts w:ascii="Verdana" w:hAnsi="Verdana"/>
      <w:szCs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otesbolditalic">
    <w:name w:val="Quotes (bold italic)"/>
    <w:basedOn w:val="Normal"/>
    <w:pPr>
      <w:spacing w:line="300" w:lineRule="exact"/>
      <w:ind w:left="567" w:right="567"/>
    </w:pPr>
    <w:rPr>
      <w:b/>
      <w:i/>
      <w:color w:val="800000"/>
      <w:szCs w:val="20"/>
    </w:rPr>
  </w:style>
  <w:style w:type="paragraph" w:customStyle="1" w:styleId="Subhead116pt">
    <w:name w:val="Subhead 1 (16pt)"/>
    <w:basedOn w:val="Normal"/>
    <w:pPr>
      <w:spacing w:line="300" w:lineRule="exact"/>
    </w:pPr>
    <w:rPr>
      <w:b/>
      <w:color w:val="800000"/>
      <w:sz w:val="32"/>
      <w:szCs w:val="32"/>
    </w:rPr>
  </w:style>
  <w:style w:type="paragraph" w:customStyle="1" w:styleId="Subhead212pt">
    <w:name w:val="Subhead 2 (12pt)"/>
    <w:basedOn w:val="Normal"/>
    <w:pPr>
      <w:spacing w:line="300" w:lineRule="exact"/>
    </w:pPr>
    <w:rPr>
      <w:b/>
      <w:color w:val="800000"/>
      <w:sz w:val="24"/>
    </w:rPr>
  </w:style>
  <w:style w:type="paragraph" w:customStyle="1" w:styleId="Text10pton15ptblack">
    <w:name w:val="Text 10pt on 15pt black"/>
    <w:basedOn w:val="Normal"/>
    <w:pPr>
      <w:spacing w:line="300" w:lineRule="exact"/>
    </w:pPr>
    <w:rPr>
      <w:color w:val="00000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HeaderChar">
    <w:name w:val="Header Char"/>
    <w:rPr>
      <w:rFonts w:ascii="Verdana" w:hAnsi="Verdana"/>
      <w:sz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FooterChar">
    <w:name w:val="Footer Char"/>
    <w:rPr>
      <w:rFonts w:ascii="Verdana" w:hAnsi="Verdana"/>
      <w:sz w:val="20"/>
    </w:rPr>
  </w:style>
  <w:style w:type="paragraph" w:styleId="BalloonText">
    <w:name w:val="Balloon Text"/>
    <w:basedOn w:val="Normal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7A0A3B"/>
    <w:pPr>
      <w:autoSpaceDE w:val="0"/>
      <w:adjustRightInd w:val="0"/>
      <w:textAlignment w:val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A0A3B"/>
    <w:rPr>
      <w:color w:val="0563C1" w:themeColor="hyperlink"/>
      <w:u w:val="single"/>
    </w:rPr>
  </w:style>
  <w:style w:type="paragraph" w:customStyle="1" w:styleId="Heading">
    <w:name w:val="Heading"/>
    <w:basedOn w:val="Normal"/>
    <w:autoRedefine/>
    <w:rsid w:val="007A0A3B"/>
    <w:pPr>
      <w:keepNext/>
      <w:numPr>
        <w:numId w:val="1"/>
      </w:numPr>
      <w:suppressAutoHyphens w:val="0"/>
      <w:autoSpaceDN/>
      <w:spacing w:line="360" w:lineRule="auto"/>
      <w:textAlignment w:val="auto"/>
      <w:outlineLvl w:val="0"/>
    </w:pPr>
    <w:rPr>
      <w:rFonts w:eastAsia="MS Gothic"/>
      <w:b/>
      <w:sz w:val="32"/>
      <w:szCs w:val="2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3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XXXXX@XX.ac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0.png"/><Relationship Id="rId10" Type="http://schemas.openxmlformats.org/officeDocument/2006/relationships/hyperlink" Target="mailto:XXXXX@XX.ac.uk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ie.Ferneyhough\Desktop\GI%20and%20GISU\20140403%20Green%20Impact%20Certificat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3438BC-988E-43C7-990A-5D643BDB7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20140403 Green Impact Certificate</Template>
  <TotalTime>2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NUS ORG</dc:creator>
  <cp:lastModifiedBy>Katie Jepson</cp:lastModifiedBy>
  <cp:revision>3</cp:revision>
  <cp:lastPrinted>2015-08-05T09:50:00Z</cp:lastPrinted>
  <dcterms:created xsi:type="dcterms:W3CDTF">2016-09-16T12:09:00Z</dcterms:created>
  <dcterms:modified xsi:type="dcterms:W3CDTF">2017-09-08T10:48:00Z</dcterms:modified>
</cp:coreProperties>
</file>